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49779" w14:textId="76DAA9E5" w:rsidR="007F6BBE" w:rsidRDefault="00494D88" w:rsidP="003B2497">
      <w:pPr>
        <w:pStyle w:val="ConsPlusTitle"/>
        <w:spacing w:after="480" w:line="240" w:lineRule="exact"/>
        <w:ind w:right="5242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62B89CD3" w:rsidR="003E2032" w:rsidRPr="00536A81" w:rsidRDefault="00742C47" w:rsidP="00536A81">
                            <w:pPr>
                              <w:jc w:val="center"/>
                            </w:pPr>
                            <w:r>
                              <w:t>441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62B89CD3" w:rsidR="003E2032" w:rsidRPr="00536A81" w:rsidRDefault="00742C47" w:rsidP="00536A81">
                      <w:pPr>
                        <w:jc w:val="center"/>
                      </w:pPr>
                      <w:r>
                        <w:t>441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543CD054" w:rsidR="003E2032" w:rsidRPr="00C06726" w:rsidRDefault="00742C47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543CD054" w:rsidR="003E2032" w:rsidRPr="00C06726" w:rsidRDefault="00742C47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3B4D6C">
        <w:rPr>
          <w:rFonts w:ascii="Times New Roman" w:hAnsi="Times New Roman" w:cs="Times New Roman"/>
          <w:noProof/>
          <w:sz w:val="28"/>
          <w:szCs w:val="28"/>
        </w:rPr>
        <w:t>165 ступеней к истории</w:t>
      </w:r>
      <w:r w:rsidR="003B2497">
        <w:rPr>
          <w:rFonts w:ascii="Times New Roman" w:hAnsi="Times New Roman" w:cs="Times New Roman"/>
          <w:noProof/>
          <w:sz w:val="28"/>
          <w:szCs w:val="28"/>
        </w:rPr>
        <w:t>»</w:t>
      </w:r>
      <w:r w:rsidR="003B4D6C">
        <w:rPr>
          <w:rFonts w:ascii="Times New Roman" w:hAnsi="Times New Roman" w:cs="Times New Roman"/>
          <w:noProof/>
          <w:sz w:val="28"/>
          <w:szCs w:val="28"/>
        </w:rPr>
        <w:t xml:space="preserve"> (</w:t>
      </w:r>
      <w:r w:rsidR="00342EF3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="00342EF3">
        <w:rPr>
          <w:rFonts w:ascii="Times New Roman" w:hAnsi="Times New Roman" w:cs="Times New Roman"/>
          <w:noProof/>
          <w:sz w:val="28"/>
          <w:szCs w:val="28"/>
        </w:rPr>
        <w:t xml:space="preserve"> этап</w:t>
      </w:r>
      <w:r w:rsidR="003B4D6C">
        <w:rPr>
          <w:rFonts w:ascii="Times New Roman" w:hAnsi="Times New Roman" w:cs="Times New Roman"/>
          <w:noProof/>
          <w:sz w:val="28"/>
          <w:szCs w:val="28"/>
        </w:rPr>
        <w:t>) по ремонту пешеходной лестницы и обустройству смотровой площадки на Красной горе в поселке Юго-Камский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01885105" w14:textId="3703E9E5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6B348D" w:rsidRPr="006B348D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E74294">
        <w:rPr>
          <w:szCs w:val="28"/>
        </w:rPr>
        <w:t>05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12706">
        <w:rPr>
          <w:szCs w:val="28"/>
        </w:rPr>
        <w:t>0</w:t>
      </w:r>
      <w:r w:rsidR="00E74294">
        <w:rPr>
          <w:szCs w:val="28"/>
        </w:rPr>
        <w:t>4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6DCB949E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8B1E11" w:rsidRPr="008B1E11">
        <w:rPr>
          <w:szCs w:val="28"/>
        </w:rPr>
        <w:t>165 ступеней к истории» (I этап) по ремонту пешеходной лестницы и обустройству смотровой площадки на Красной горе в поселке Юго-Камский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370B473B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8B1E11">
        <w:rPr>
          <w:szCs w:val="28"/>
        </w:rPr>
        <w:lastRenderedPageBreak/>
        <w:t>поселка Юго-Камский</w:t>
      </w:r>
      <w:r w:rsidR="002313AA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3474AFF3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055DCD">
        <w:rPr>
          <w:szCs w:val="28"/>
        </w:rPr>
        <w:t>3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3BA7E31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055DCD">
        <w:rPr>
          <w:szCs w:val="28"/>
        </w:rPr>
        <w:t>территория возле лестницы на Красную гору по улице Чкалова поселка Юго-Камский</w:t>
      </w:r>
      <w:r w:rsidR="00AD072D">
        <w:rPr>
          <w:szCs w:val="28"/>
        </w:rPr>
        <w:t xml:space="preserve"> Пермск</w:t>
      </w:r>
      <w:r w:rsidR="00055DCD">
        <w:rPr>
          <w:szCs w:val="28"/>
        </w:rPr>
        <w:t>ого</w:t>
      </w:r>
      <w:r w:rsidR="00AD072D">
        <w:rPr>
          <w:szCs w:val="28"/>
        </w:rPr>
        <w:t xml:space="preserve"> муниципальн</w:t>
      </w:r>
      <w:r w:rsidR="00055DCD">
        <w:rPr>
          <w:szCs w:val="28"/>
        </w:rPr>
        <w:t>ого</w:t>
      </w:r>
      <w:r w:rsidR="00AD072D">
        <w:rPr>
          <w:szCs w:val="28"/>
        </w:rPr>
        <w:t xml:space="preserve"> округ</w:t>
      </w:r>
      <w:r w:rsidR="00055DCD">
        <w:rPr>
          <w:szCs w:val="28"/>
        </w:rPr>
        <w:t>а</w:t>
      </w:r>
      <w:r w:rsidR="00055DCD" w:rsidRPr="00055DCD">
        <w:rPr>
          <w:szCs w:val="28"/>
        </w:rPr>
        <w:t xml:space="preserve"> </w:t>
      </w:r>
      <w:r w:rsidR="00055DCD">
        <w:rPr>
          <w:szCs w:val="28"/>
        </w:rPr>
        <w:t>Пермского края</w:t>
      </w:r>
      <w:r>
        <w:rPr>
          <w:szCs w:val="28"/>
        </w:rPr>
        <w:t>;</w:t>
      </w:r>
    </w:p>
    <w:p w14:paraId="347BC336" w14:textId="5F9BD2B8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3D27F9">
        <w:rPr>
          <w:szCs w:val="28"/>
        </w:rPr>
        <w:t>1</w:t>
      </w:r>
      <w:r w:rsidR="002313AA">
        <w:rPr>
          <w:szCs w:val="28"/>
        </w:rPr>
        <w:t>2</w:t>
      </w:r>
      <w:r w:rsidR="003D27F9">
        <w:rPr>
          <w:szCs w:val="28"/>
        </w:rPr>
        <w:t>.00</w:t>
      </w:r>
      <w:r w:rsidRPr="0059388D">
        <w:rPr>
          <w:szCs w:val="28"/>
        </w:rPr>
        <w:t xml:space="preserve"> час. до </w:t>
      </w:r>
      <w:r w:rsidR="003D27F9">
        <w:rPr>
          <w:szCs w:val="28"/>
        </w:rPr>
        <w:t>1</w:t>
      </w:r>
      <w:r w:rsidR="002313AA">
        <w:rPr>
          <w:szCs w:val="28"/>
        </w:rPr>
        <w:t>3</w:t>
      </w:r>
      <w:r w:rsidR="003D27F9">
        <w:rPr>
          <w:szCs w:val="28"/>
        </w:rPr>
        <w:t>.</w:t>
      </w:r>
      <w:r w:rsidR="00207F68">
        <w:rPr>
          <w:szCs w:val="28"/>
        </w:rPr>
        <w:t>3</w:t>
      </w:r>
      <w:r w:rsidR="003D27F9">
        <w:rPr>
          <w:szCs w:val="28"/>
        </w:rPr>
        <w:t>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5267A14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8B1E11" w:rsidRPr="008B1E11">
        <w:rPr>
          <w:szCs w:val="28"/>
        </w:rPr>
        <w:t>165 ступеней к истории» (I этап) по ремонту пешеходной лестницы и обустройству смотровой площадки на Красной горе в поселке Юго-Камский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01A69964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B73C9C" w:rsidRPr="00B73C9C">
        <w:t>территория проживания граждан в пределах группы жилых домов</w:t>
      </w:r>
      <w:r w:rsidR="00B73C9C">
        <w:t xml:space="preserve"> </w:t>
      </w:r>
      <w:r w:rsidR="00B73C9C" w:rsidRPr="00B73C9C">
        <w:t xml:space="preserve">№ </w:t>
      </w:r>
      <w:r w:rsidR="006166AA">
        <w:t>22</w:t>
      </w:r>
      <w:r w:rsidR="00B73C9C" w:rsidRPr="00B73C9C">
        <w:t xml:space="preserve"> по улице </w:t>
      </w:r>
      <w:r w:rsidR="006166AA">
        <w:t>Гаражная</w:t>
      </w:r>
      <w:r w:rsidR="00B73C9C" w:rsidRPr="00B73C9C">
        <w:t xml:space="preserve">, № </w:t>
      </w:r>
      <w:r w:rsidR="006166AA">
        <w:t>1</w:t>
      </w:r>
      <w:r w:rsidR="00B73C9C" w:rsidRPr="00B73C9C">
        <w:t xml:space="preserve"> по улице </w:t>
      </w:r>
      <w:r w:rsidR="006166AA">
        <w:t>Металлистов</w:t>
      </w:r>
      <w:r w:rsidR="00B73C9C" w:rsidRPr="00B73C9C">
        <w:t xml:space="preserve">, № </w:t>
      </w:r>
      <w:r w:rsidR="00005A72">
        <w:t>232</w:t>
      </w:r>
      <w:r w:rsidR="00B73C9C" w:rsidRPr="00B73C9C">
        <w:t xml:space="preserve"> по улице </w:t>
      </w:r>
      <w:r w:rsidR="00005A72">
        <w:t>Советская</w:t>
      </w:r>
      <w:r w:rsidR="00B73C9C" w:rsidRPr="00B73C9C">
        <w:t xml:space="preserve">, № </w:t>
      </w:r>
      <w:r w:rsidR="00005A72">
        <w:t>1</w:t>
      </w:r>
      <w:r w:rsidR="00B73C9C" w:rsidRPr="00B73C9C">
        <w:t xml:space="preserve"> по улице </w:t>
      </w:r>
      <w:r w:rsidR="00005A72">
        <w:t>Больничная</w:t>
      </w:r>
      <w:r w:rsidR="00AE692B">
        <w:t>,</w:t>
      </w:r>
      <w:r w:rsidR="00AE692B" w:rsidRPr="00B73C9C">
        <w:t xml:space="preserve"> </w:t>
      </w:r>
      <w:r w:rsidR="00AE692B" w:rsidRPr="00AE692B">
        <w:t xml:space="preserve">№ </w:t>
      </w:r>
      <w:r w:rsidR="00005A72">
        <w:t>31</w:t>
      </w:r>
      <w:r w:rsidR="00AE692B" w:rsidRPr="00AE692B">
        <w:t xml:space="preserve"> по улице </w:t>
      </w:r>
      <w:r w:rsidR="00005A72">
        <w:t xml:space="preserve">Труда, № 29 по улице </w:t>
      </w:r>
      <w:r w:rsidR="00C11851">
        <w:t xml:space="preserve">Михаила </w:t>
      </w:r>
      <w:r w:rsidR="00005A72">
        <w:t>Маркова</w:t>
      </w:r>
      <w:r w:rsidR="002249A8">
        <w:t>, № 5 по улице Уральская, № 45 по улице Маяковского</w:t>
      </w:r>
      <w:r w:rsidR="006F58B3">
        <w:t>,</w:t>
      </w:r>
      <w:r w:rsidR="006F58B3" w:rsidRPr="00B73C9C">
        <w:t xml:space="preserve"> по улиц</w:t>
      </w:r>
      <w:r w:rsidR="006F58B3">
        <w:t>ам</w:t>
      </w:r>
      <w:r w:rsidR="006F58B3" w:rsidRPr="00B73C9C">
        <w:t xml:space="preserve"> </w:t>
      </w:r>
      <w:r w:rsidR="006F58B3">
        <w:t>Запрудная, Горная, Челюскинцев, Строительная, Чкалова</w:t>
      </w:r>
      <w:r w:rsidR="00AE692B" w:rsidRPr="00AE692B">
        <w:t xml:space="preserve"> </w:t>
      </w:r>
      <w:r w:rsidR="002249A8">
        <w:t>поселка Юго-Камский</w:t>
      </w:r>
      <w:r w:rsidR="00B73C9C" w:rsidRPr="00B73C9C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1A69949D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</w:t>
      </w:r>
      <w:r w:rsidR="00426B99">
        <w:rPr>
          <w:szCs w:val="28"/>
        </w:rPr>
        <w:t xml:space="preserve"> 495</w:t>
      </w:r>
      <w:r w:rsidR="00E74DDB" w:rsidRPr="00A34B33">
        <w:rPr>
          <w:szCs w:val="28"/>
        </w:rPr>
        <w:t xml:space="preserve"> человек</w:t>
      </w:r>
      <w:r w:rsidR="00790E48" w:rsidRPr="00A34B33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0FBA8456" w14:textId="4AB7175B" w:rsidR="00790E48" w:rsidRDefault="00D2062D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Наумова Юлиана Олеговна</w:t>
      </w:r>
      <w:r w:rsidR="00E53DB7" w:rsidRPr="00E53DB7">
        <w:rPr>
          <w:szCs w:val="28"/>
        </w:rPr>
        <w:t>, уполномоченный инициатор собрания</w:t>
      </w:r>
      <w:r w:rsidR="00E765EA">
        <w:rPr>
          <w:szCs w:val="28"/>
        </w:rPr>
        <w:t>;</w:t>
      </w:r>
    </w:p>
    <w:p w14:paraId="72307768" w14:textId="2D72B6F1" w:rsidR="00E765EA" w:rsidRDefault="00D2062D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Чернышева Елена Максимовна</w:t>
      </w:r>
      <w:r w:rsidR="00E765EA" w:rsidRPr="00E765EA">
        <w:rPr>
          <w:szCs w:val="28"/>
        </w:rPr>
        <w:t>, уп</w:t>
      </w:r>
      <w:r w:rsidR="00E765EA">
        <w:rPr>
          <w:szCs w:val="28"/>
        </w:rPr>
        <w:t>олномоченный инициатор собрания.</w:t>
      </w:r>
    </w:p>
    <w:p w14:paraId="2463592E" w14:textId="6D753CBD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476F75">
        <w:rPr>
          <w:szCs w:val="28"/>
        </w:rPr>
        <w:t>ам</w:t>
      </w:r>
      <w:r w:rsidR="00790E48">
        <w:rPr>
          <w:szCs w:val="28"/>
        </w:rPr>
        <w:t>, указанн</w:t>
      </w:r>
      <w:r w:rsidR="00476F75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6F58B3">
      <w:footerReference w:type="default" r:id="rId9"/>
      <w:pgSz w:w="11906" w:h="16838" w:code="9"/>
      <w:pgMar w:top="567" w:right="851" w:bottom="993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3F926" w14:textId="77777777" w:rsidR="0086007C" w:rsidRDefault="0086007C" w:rsidP="00DA5614">
      <w:r>
        <w:separator/>
      </w:r>
    </w:p>
  </w:endnote>
  <w:endnote w:type="continuationSeparator" w:id="0">
    <w:p w14:paraId="1F5BDA8C" w14:textId="77777777" w:rsidR="0086007C" w:rsidRDefault="0086007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2A7190D9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742C47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329F7" w14:textId="77777777" w:rsidR="0086007C" w:rsidRDefault="0086007C" w:rsidP="00DA5614">
      <w:r>
        <w:separator/>
      </w:r>
    </w:p>
  </w:footnote>
  <w:footnote w:type="continuationSeparator" w:id="0">
    <w:p w14:paraId="473C3C42" w14:textId="77777777" w:rsidR="0086007C" w:rsidRDefault="0086007C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5A72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31C35"/>
    <w:rsid w:val="00040109"/>
    <w:rsid w:val="00041B23"/>
    <w:rsid w:val="00045790"/>
    <w:rsid w:val="00046D9E"/>
    <w:rsid w:val="00053764"/>
    <w:rsid w:val="00055DCD"/>
    <w:rsid w:val="00062005"/>
    <w:rsid w:val="00074A52"/>
    <w:rsid w:val="00080E7D"/>
    <w:rsid w:val="000821C7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23E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19A8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07F68"/>
    <w:rsid w:val="00210664"/>
    <w:rsid w:val="00213EB2"/>
    <w:rsid w:val="0022156F"/>
    <w:rsid w:val="002217F9"/>
    <w:rsid w:val="00221CEC"/>
    <w:rsid w:val="00223F7B"/>
    <w:rsid w:val="002249A8"/>
    <w:rsid w:val="0023126F"/>
    <w:rsid w:val="002313AA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6750"/>
    <w:rsid w:val="002A721E"/>
    <w:rsid w:val="002B0393"/>
    <w:rsid w:val="002B1A2D"/>
    <w:rsid w:val="002B66FF"/>
    <w:rsid w:val="002C1A0E"/>
    <w:rsid w:val="002C5595"/>
    <w:rsid w:val="002D186F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2EF3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2497"/>
    <w:rsid w:val="003B4D6C"/>
    <w:rsid w:val="003B633E"/>
    <w:rsid w:val="003C1161"/>
    <w:rsid w:val="003C3633"/>
    <w:rsid w:val="003C5E4B"/>
    <w:rsid w:val="003D20E1"/>
    <w:rsid w:val="003D27F9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6B99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76F75"/>
    <w:rsid w:val="0048757B"/>
    <w:rsid w:val="00490271"/>
    <w:rsid w:val="0049130A"/>
    <w:rsid w:val="00493423"/>
    <w:rsid w:val="00494227"/>
    <w:rsid w:val="004949DB"/>
    <w:rsid w:val="00494D88"/>
    <w:rsid w:val="0049547C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166AA"/>
    <w:rsid w:val="0062397E"/>
    <w:rsid w:val="00624AD1"/>
    <w:rsid w:val="0063488E"/>
    <w:rsid w:val="006419A1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01E3"/>
    <w:rsid w:val="00687028"/>
    <w:rsid w:val="00687730"/>
    <w:rsid w:val="00693116"/>
    <w:rsid w:val="00695E85"/>
    <w:rsid w:val="00696A0C"/>
    <w:rsid w:val="006A5695"/>
    <w:rsid w:val="006B03C5"/>
    <w:rsid w:val="006B348D"/>
    <w:rsid w:val="006C10AE"/>
    <w:rsid w:val="006C2AC8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58B3"/>
    <w:rsid w:val="006F60E1"/>
    <w:rsid w:val="006F67CE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2C47"/>
    <w:rsid w:val="007455A1"/>
    <w:rsid w:val="00746678"/>
    <w:rsid w:val="00750A24"/>
    <w:rsid w:val="00753C10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1A72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36609"/>
    <w:rsid w:val="008401A6"/>
    <w:rsid w:val="00842F8F"/>
    <w:rsid w:val="00843862"/>
    <w:rsid w:val="008463D4"/>
    <w:rsid w:val="00854816"/>
    <w:rsid w:val="0086007C"/>
    <w:rsid w:val="00860B4A"/>
    <w:rsid w:val="00861072"/>
    <w:rsid w:val="00867D84"/>
    <w:rsid w:val="00875709"/>
    <w:rsid w:val="00881521"/>
    <w:rsid w:val="0088484F"/>
    <w:rsid w:val="00885004"/>
    <w:rsid w:val="00887289"/>
    <w:rsid w:val="00894928"/>
    <w:rsid w:val="008B1E11"/>
    <w:rsid w:val="008B4A21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858F1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03686"/>
    <w:rsid w:val="00A12B08"/>
    <w:rsid w:val="00A1365E"/>
    <w:rsid w:val="00A138DC"/>
    <w:rsid w:val="00A13AD9"/>
    <w:rsid w:val="00A16D73"/>
    <w:rsid w:val="00A1704A"/>
    <w:rsid w:val="00A260B1"/>
    <w:rsid w:val="00A317F0"/>
    <w:rsid w:val="00A34B33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E692B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2B2F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3C9C"/>
    <w:rsid w:val="00B7636E"/>
    <w:rsid w:val="00B77397"/>
    <w:rsid w:val="00B804A0"/>
    <w:rsid w:val="00B8138B"/>
    <w:rsid w:val="00B8215B"/>
    <w:rsid w:val="00B86214"/>
    <w:rsid w:val="00B91744"/>
    <w:rsid w:val="00B9339C"/>
    <w:rsid w:val="00B93A5D"/>
    <w:rsid w:val="00B968A5"/>
    <w:rsid w:val="00BA4303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1851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0CA"/>
    <w:rsid w:val="00C50DDE"/>
    <w:rsid w:val="00C64C79"/>
    <w:rsid w:val="00C65038"/>
    <w:rsid w:val="00C67146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A6E9E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D6F1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062D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23E1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2706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53DB7"/>
    <w:rsid w:val="00E609FD"/>
    <w:rsid w:val="00E70582"/>
    <w:rsid w:val="00E72066"/>
    <w:rsid w:val="00E74294"/>
    <w:rsid w:val="00E74DDB"/>
    <w:rsid w:val="00E765EA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36DA3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01E9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AE0BD-08A4-4F34-95D2-23E54B86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2026-02-18T09:30:00Z</cp:lastPrinted>
  <dcterms:created xsi:type="dcterms:W3CDTF">2026-03-02T10:24:00Z</dcterms:created>
  <dcterms:modified xsi:type="dcterms:W3CDTF">2026-03-02T10:24:00Z</dcterms:modified>
</cp:coreProperties>
</file>